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A73" w:rsidRPr="00604CF9" w:rsidRDefault="001B1A73" w:rsidP="00604C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04CF9">
        <w:rPr>
          <w:rFonts w:ascii="Times New Roman" w:hAnsi="Times New Roman"/>
          <w:sz w:val="24"/>
          <w:szCs w:val="24"/>
        </w:rPr>
        <w:t xml:space="preserve">S.C. </w:t>
      </w:r>
      <w:r>
        <w:rPr>
          <w:rFonts w:ascii="Times New Roman" w:hAnsi="Times New Roman"/>
          <w:sz w:val="24"/>
          <w:szCs w:val="24"/>
        </w:rPr>
        <w:t>…………………………………..</w:t>
      </w:r>
    </w:p>
    <w:p w:rsidR="001B1A73" w:rsidRPr="00604CF9" w:rsidRDefault="001B1A73" w:rsidP="00604C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04CF9">
        <w:rPr>
          <w:rFonts w:ascii="Times New Roman" w:hAnsi="Times New Roman"/>
          <w:sz w:val="24"/>
          <w:szCs w:val="24"/>
        </w:rPr>
        <w:t>Adres</w:t>
      </w:r>
      <w:r>
        <w:rPr>
          <w:rFonts w:ascii="Times New Roman" w:hAnsi="Times New Roman"/>
          <w:sz w:val="24"/>
          <w:szCs w:val="24"/>
        </w:rPr>
        <w:t>a</w:t>
      </w:r>
      <w:r w:rsidRPr="00604CF9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……………………………….</w:t>
      </w:r>
    </w:p>
    <w:p w:rsidR="001B1A73" w:rsidRPr="00604CF9" w:rsidRDefault="001B1A73" w:rsidP="00604CF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………………………………………..</w:t>
      </w:r>
    </w:p>
    <w:p w:rsidR="001B1A73" w:rsidRPr="00604CF9" w:rsidRDefault="001B1A73" w:rsidP="00604C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04CF9">
        <w:rPr>
          <w:rFonts w:ascii="Times New Roman" w:hAnsi="Times New Roman"/>
          <w:sz w:val="24"/>
          <w:szCs w:val="24"/>
        </w:rPr>
        <w:t>Tel:</w:t>
      </w:r>
      <w:r>
        <w:rPr>
          <w:rFonts w:ascii="Times New Roman" w:hAnsi="Times New Roman"/>
          <w:sz w:val="24"/>
          <w:szCs w:val="24"/>
        </w:rPr>
        <w:t>......................................................</w:t>
      </w:r>
    </w:p>
    <w:p w:rsidR="001B1A73" w:rsidRDefault="001B1A73" w:rsidP="00604C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04CF9">
        <w:rPr>
          <w:rFonts w:ascii="Times New Roman" w:hAnsi="Times New Roman"/>
          <w:sz w:val="24"/>
          <w:szCs w:val="24"/>
        </w:rPr>
        <w:t xml:space="preserve">Nr. </w:t>
      </w:r>
      <w:r>
        <w:rPr>
          <w:rFonts w:ascii="Times New Roman" w:hAnsi="Times New Roman"/>
          <w:sz w:val="24"/>
          <w:szCs w:val="24"/>
        </w:rPr>
        <w:t>…………</w:t>
      </w:r>
      <w:r w:rsidRPr="00604CF9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………………………..</w:t>
      </w:r>
    </w:p>
    <w:p w:rsidR="001B1A73" w:rsidRDefault="001B1A73" w:rsidP="00604CF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B1A73" w:rsidRPr="00604CF9" w:rsidRDefault="001B1A73" w:rsidP="00604CF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B1A73" w:rsidRPr="00604CF9" w:rsidRDefault="001B1A73" w:rsidP="00604CF9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 w:rsidRPr="00604CF9">
        <w:rPr>
          <w:rFonts w:ascii="Times New Roman" w:hAnsi="Times New Roman"/>
          <w:sz w:val="36"/>
          <w:szCs w:val="36"/>
        </w:rPr>
        <w:t>SOLICITARE</w:t>
      </w:r>
    </w:p>
    <w:p w:rsidR="001B1A73" w:rsidRPr="00604CF9" w:rsidRDefault="001B1A73" w:rsidP="00604CF9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604CF9">
        <w:rPr>
          <w:rFonts w:ascii="Times New Roman" w:hAnsi="Times New Roman"/>
          <w:sz w:val="16"/>
          <w:szCs w:val="16"/>
        </w:rPr>
        <w:t>*</w:t>
      </w:r>
    </w:p>
    <w:p w:rsidR="001B1A73" w:rsidRPr="00604CF9" w:rsidRDefault="001B1A73" w:rsidP="00604CF9">
      <w:pPr>
        <w:spacing w:after="0" w:line="240" w:lineRule="auto"/>
        <w:rPr>
          <w:rFonts w:ascii="Times New Roman" w:hAnsi="Times New Roman"/>
          <w:sz w:val="36"/>
          <w:szCs w:val="36"/>
        </w:rPr>
      </w:pPr>
    </w:p>
    <w:p w:rsidR="001B1A73" w:rsidRPr="00604CF9" w:rsidRDefault="001B1A73" w:rsidP="00604CF9">
      <w:pPr>
        <w:spacing w:after="0" w:line="240" w:lineRule="auto"/>
        <w:rPr>
          <w:rFonts w:ascii="Times New Roman" w:hAnsi="Times New Roman"/>
          <w:sz w:val="36"/>
          <w:szCs w:val="36"/>
        </w:rPr>
      </w:pPr>
    </w:p>
    <w:p w:rsidR="001B1A73" w:rsidRPr="00B65B6D" w:rsidRDefault="001B1A73" w:rsidP="00604CF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1A73" w:rsidRPr="00B65B6D" w:rsidRDefault="001B1A73" w:rsidP="00604C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65B6D">
        <w:rPr>
          <w:rFonts w:ascii="Times New Roman" w:hAnsi="Times New Roman"/>
          <w:sz w:val="28"/>
          <w:szCs w:val="28"/>
        </w:rPr>
        <w:t xml:space="preserve"> Subsemnatul </w:t>
      </w:r>
      <w:r>
        <w:rPr>
          <w:rFonts w:ascii="Times New Roman" w:hAnsi="Times New Roman"/>
          <w:sz w:val="28"/>
          <w:szCs w:val="28"/>
        </w:rPr>
        <w:t>…………………………………………………</w:t>
      </w:r>
      <w:r w:rsidRPr="00B65B6D">
        <w:rPr>
          <w:rFonts w:ascii="Times New Roman" w:hAnsi="Times New Roman"/>
          <w:sz w:val="28"/>
          <w:szCs w:val="28"/>
        </w:rPr>
        <w:t xml:space="preserve">, reprezentant legal al </w:t>
      </w:r>
    </w:p>
    <w:p w:rsidR="001B1A73" w:rsidRPr="00B65B6D" w:rsidRDefault="001B1A73" w:rsidP="00604C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SC</w:t>
      </w:r>
      <w:bookmarkStart w:id="0" w:name="_GoBack"/>
      <w:bookmarkEnd w:id="0"/>
      <w:r w:rsidRPr="00B65B6D">
        <w:rPr>
          <w:rFonts w:ascii="Times New Roman" w:hAnsi="Times New Roman"/>
          <w:sz w:val="28"/>
          <w:szCs w:val="28"/>
        </w:rPr>
        <w:t xml:space="preserve">……………………………………………, înregistrata la ONRC sub nr………., cod identificare fiscal ………………….,  prin prezenta solicit transmiterea la urmatoarea adresa de e-mail …………………………………………………….. a situaiei “Fisei sintetice pe pltitor”. </w:t>
      </w:r>
    </w:p>
    <w:p w:rsidR="001B1A73" w:rsidRPr="00B65B6D" w:rsidRDefault="001B1A73" w:rsidP="00604C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65B6D">
        <w:rPr>
          <w:rFonts w:ascii="Times New Roman" w:hAnsi="Times New Roman"/>
          <w:sz w:val="28"/>
          <w:szCs w:val="28"/>
        </w:rPr>
        <w:t xml:space="preserve"> </w:t>
      </w:r>
    </w:p>
    <w:p w:rsidR="001B1A73" w:rsidRPr="00B65B6D" w:rsidRDefault="001B1A73" w:rsidP="00604CF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65B6D">
        <w:rPr>
          <w:rFonts w:ascii="Times New Roman" w:hAnsi="Times New Roman"/>
          <w:sz w:val="28"/>
          <w:szCs w:val="28"/>
        </w:rPr>
        <w:t xml:space="preserve"> </w:t>
      </w:r>
    </w:p>
    <w:p w:rsidR="001B1A73" w:rsidRPr="00B65B6D" w:rsidRDefault="001B1A73" w:rsidP="00604CF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65B6D">
        <w:rPr>
          <w:rFonts w:ascii="Times New Roman" w:hAnsi="Times New Roman"/>
          <w:sz w:val="28"/>
          <w:szCs w:val="28"/>
        </w:rPr>
        <w:t>Numele si prenumele: ……………………………………..</w:t>
      </w:r>
    </w:p>
    <w:p w:rsidR="001B1A73" w:rsidRPr="00B65B6D" w:rsidRDefault="001B1A73" w:rsidP="00604CF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65B6D">
        <w:rPr>
          <w:rFonts w:ascii="Times New Roman" w:hAnsi="Times New Roman"/>
          <w:sz w:val="28"/>
          <w:szCs w:val="28"/>
        </w:rPr>
        <w:t>Funcia: ……………………………………………………..</w:t>
      </w:r>
    </w:p>
    <w:p w:rsidR="001B1A73" w:rsidRPr="00B65B6D" w:rsidRDefault="001B1A73" w:rsidP="00604CF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65B6D">
        <w:rPr>
          <w:rFonts w:ascii="Times New Roman" w:hAnsi="Times New Roman"/>
          <w:sz w:val="28"/>
          <w:szCs w:val="28"/>
        </w:rPr>
        <w:t xml:space="preserve">Semnatura:………………………………………………… </w:t>
      </w:r>
    </w:p>
    <w:p w:rsidR="001B1A73" w:rsidRPr="00B65B6D" w:rsidRDefault="001B1A73" w:rsidP="00604CF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65B6D">
        <w:rPr>
          <w:rFonts w:ascii="Times New Roman" w:hAnsi="Times New Roman"/>
          <w:sz w:val="28"/>
          <w:szCs w:val="28"/>
        </w:rPr>
        <w:t>*</w:t>
      </w:r>
    </w:p>
    <w:p w:rsidR="001B1A73" w:rsidRPr="00604CF9" w:rsidRDefault="001B1A73" w:rsidP="00604C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04CF9">
        <w:rPr>
          <w:rFonts w:ascii="Times New Roman" w:hAnsi="Times New Roman"/>
          <w:sz w:val="24"/>
          <w:szCs w:val="24"/>
        </w:rPr>
        <w:t xml:space="preserve"> </w:t>
      </w:r>
    </w:p>
    <w:p w:rsidR="001B1A73" w:rsidRPr="00604CF9" w:rsidRDefault="001B1A73" w:rsidP="00604C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04CF9">
        <w:rPr>
          <w:rFonts w:ascii="Times New Roman" w:hAnsi="Times New Roman"/>
          <w:sz w:val="24"/>
          <w:szCs w:val="24"/>
        </w:rPr>
        <w:t xml:space="preserve"> </w:t>
      </w:r>
    </w:p>
    <w:p w:rsidR="001B1A73" w:rsidRDefault="001B1A73" w:rsidP="00604C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04CF9">
        <w:rPr>
          <w:rFonts w:ascii="Times New Roman" w:hAnsi="Times New Roman"/>
          <w:sz w:val="24"/>
          <w:szCs w:val="24"/>
        </w:rPr>
        <w:t xml:space="preserve"> </w:t>
      </w:r>
    </w:p>
    <w:p w:rsidR="001B1A73" w:rsidRDefault="001B1A73" w:rsidP="00604CF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B1A73" w:rsidRDefault="001B1A73" w:rsidP="00604CF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B1A73" w:rsidRDefault="001B1A73" w:rsidP="00604CF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B1A73" w:rsidRDefault="001B1A73" w:rsidP="00604CF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B1A73" w:rsidRDefault="001B1A73" w:rsidP="00604CF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B1A73" w:rsidRDefault="001B1A73" w:rsidP="00604CF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B1A73" w:rsidRDefault="001B1A73" w:rsidP="00604CF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B1A73" w:rsidRPr="00604CF9" w:rsidRDefault="001B1A73" w:rsidP="00604CF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B1A73" w:rsidRPr="00604CF9" w:rsidRDefault="001B1A73" w:rsidP="00604C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04CF9">
        <w:rPr>
          <w:rFonts w:ascii="Times New Roman" w:hAnsi="Times New Roman"/>
          <w:sz w:val="24"/>
          <w:szCs w:val="24"/>
        </w:rPr>
        <w:t xml:space="preserve"> </w:t>
      </w:r>
    </w:p>
    <w:p w:rsidR="001B1A73" w:rsidRPr="00604CF9" w:rsidRDefault="001B1A73" w:rsidP="00604CF9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604CF9">
        <w:rPr>
          <w:rFonts w:ascii="Times New Roman" w:hAnsi="Times New Roman"/>
          <w:sz w:val="16"/>
          <w:szCs w:val="16"/>
        </w:rPr>
        <w:t>*</w:t>
      </w:r>
    </w:p>
    <w:p w:rsidR="001B1A73" w:rsidRPr="00604CF9" w:rsidRDefault="001B1A73" w:rsidP="00604CF9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604CF9">
        <w:rPr>
          <w:rFonts w:ascii="Times New Roman" w:hAnsi="Times New Roman"/>
          <w:sz w:val="16"/>
          <w:szCs w:val="16"/>
        </w:rPr>
        <w:t xml:space="preserve"> Se va depune în original, la organul fiscal competent în a crui arondare fiscal se afl contribuabilul i ori de câte </w:t>
      </w:r>
    </w:p>
    <w:p w:rsidR="001B1A73" w:rsidRPr="00604CF9" w:rsidRDefault="001B1A73" w:rsidP="00604CF9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604CF9">
        <w:rPr>
          <w:rFonts w:ascii="Times New Roman" w:hAnsi="Times New Roman"/>
          <w:sz w:val="16"/>
          <w:szCs w:val="16"/>
        </w:rPr>
        <w:t>ori se modific datele din coninutul solicitrii.</w:t>
      </w:r>
    </w:p>
    <w:sectPr w:rsidR="001B1A73" w:rsidRPr="00604CF9" w:rsidSect="00A07B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93819"/>
    <w:rsid w:val="001B1A73"/>
    <w:rsid w:val="00260EA6"/>
    <w:rsid w:val="00364B98"/>
    <w:rsid w:val="00604CF9"/>
    <w:rsid w:val="00893819"/>
    <w:rsid w:val="00A07B81"/>
    <w:rsid w:val="00B65B6D"/>
    <w:rsid w:val="00BE6E76"/>
    <w:rsid w:val="00D947E3"/>
    <w:rsid w:val="00F507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7B81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108</Words>
  <Characters>618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</dc:title>
  <dc:subject/>
  <dc:creator>Magneto</dc:creator>
  <cp:keywords/>
  <dc:description/>
  <cp:lastModifiedBy>Diana</cp:lastModifiedBy>
  <cp:revision>2</cp:revision>
  <dcterms:created xsi:type="dcterms:W3CDTF">2015-02-11T11:32:00Z</dcterms:created>
  <dcterms:modified xsi:type="dcterms:W3CDTF">2015-02-11T11:32:00Z</dcterms:modified>
</cp:coreProperties>
</file>